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1E2A" w:rsidRDefault="003F1E2A" w:rsidP="00890DB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каждым годом специалисты со знанием немецкого языка становятся все больше востребованными. Какие возможности открывает перед обычным украинцем изучение немецкого языка?</w:t>
      </w:r>
    </w:p>
    <w:p w:rsidR="003F1E2A" w:rsidRDefault="003F1E2A" w:rsidP="00890DB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Анонсы:</w:t>
      </w:r>
    </w:p>
    <w:p w:rsidR="003F1E2A" w:rsidRDefault="003F1E2A" w:rsidP="00890DBF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214C19">
        <w:rPr>
          <w:rFonts w:ascii="Times New Roman" w:hAnsi="Times New Roman"/>
          <w:b/>
          <w:sz w:val="28"/>
          <w:szCs w:val="28"/>
        </w:rPr>
        <w:t>Английский - это "Фольксваген" среди языков, а немецкий - "Роллс Ройс"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3F1E2A" w:rsidRPr="0003125C" w:rsidRDefault="003F1E2A" w:rsidP="00890DBF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>
        <w:rPr>
          <w:rFonts w:ascii="Times New Roman" w:hAnsi="Times New Roman"/>
          <w:b/>
          <w:sz w:val="28"/>
          <w:szCs w:val="28"/>
        </w:rPr>
        <w:t>Незнание немецкого языка ворует у вас возможности и деньги</w:t>
      </w:r>
    </w:p>
    <w:p w:rsidR="003F1E2A" w:rsidRDefault="003F1E2A" w:rsidP="00890DB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F1E2A" w:rsidRPr="00890DBF" w:rsidRDefault="003F1E2A" w:rsidP="00890DB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F1E2A" w:rsidRDefault="003F1E2A" w:rsidP="00214C19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8B2F42">
        <w:rPr>
          <w:rFonts w:ascii="Times New Roman" w:hAnsi="Times New Roman"/>
          <w:b/>
          <w:sz w:val="28"/>
          <w:szCs w:val="28"/>
        </w:rPr>
        <w:t>Волна возрождения</w:t>
      </w:r>
    </w:p>
    <w:p w:rsidR="003F1E2A" w:rsidRPr="008B2F42" w:rsidRDefault="003F1E2A" w:rsidP="00214C19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3F1E2A" w:rsidRDefault="003F1E2A" w:rsidP="00214C1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Буквально за последние несколько лет потребность знания немецкого языка значительно выросла. Ключевую роль в этом возрождении сыграли взаимоотношения с Европейским Союзом, где немецкий язык – один из самых распространенных. Это официальный язык Германии, Швейцарии, Австрии и Люксембурга.  Также он является родным для многих жителей Бельгии, Дании, восточной Франции, Нидерландов. Уверенно владея немецким языком, вы открываете для себя свободное передвижение по большинству стран Европы.</w:t>
      </w:r>
    </w:p>
    <w:p w:rsidR="003F1E2A" w:rsidRDefault="003F1E2A" w:rsidP="00214C1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F1E2A" w:rsidRDefault="003F1E2A" w:rsidP="00214C19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BE2E23">
        <w:rPr>
          <w:rFonts w:ascii="Times New Roman" w:hAnsi="Times New Roman"/>
          <w:b/>
          <w:sz w:val="28"/>
          <w:szCs w:val="28"/>
        </w:rPr>
        <w:t>Знания – неограниченные возможности</w:t>
      </w:r>
    </w:p>
    <w:p w:rsidR="003F1E2A" w:rsidRDefault="003F1E2A" w:rsidP="00214C19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3F1E2A" w:rsidRDefault="003F1E2A" w:rsidP="00214C1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B1B56">
        <w:rPr>
          <w:rFonts w:ascii="Times New Roman" w:hAnsi="Times New Roman"/>
          <w:b/>
          <w:sz w:val="28"/>
          <w:szCs w:val="28"/>
        </w:rPr>
        <w:t>Посещая курсы немецкого в Одессе</w:t>
      </w:r>
      <w:r>
        <w:rPr>
          <w:rFonts w:ascii="Times New Roman" w:hAnsi="Times New Roman"/>
          <w:sz w:val="28"/>
          <w:szCs w:val="28"/>
        </w:rPr>
        <w:t xml:space="preserve"> можно значительно расширить круг своих возможностей на территории страны и за границей. Такие перспективы придутся по душе бизнесменам, студентам и специалистам различных профессий.</w:t>
      </w:r>
    </w:p>
    <w:p w:rsidR="003F1E2A" w:rsidRDefault="003F1E2A" w:rsidP="00214C1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Экономика Германии, Швейцарии, Австрии развита и стабильна. Большинство перспективных компаний этих стран заинтересованы открытием филиалов в Украине и длительным сотрудничеством. Тем более, с недавних пор для Украины открыт рынок Евросоюза, а для многих фирм львиную долю дохода составляет именно экспорт. Поэтому, на первом месте в интересах фирмы – нанять на работу первоклассных специалистов, владеющих английским и немецким языками. Такой тактичный ход вызовет уважение к компании и выделит её среди конкурентов. </w:t>
      </w:r>
    </w:p>
    <w:p w:rsidR="003F1E2A" w:rsidRDefault="003F1E2A" w:rsidP="00214C1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Знание немецкого языка открывает мир научным специалистам, работающим в мире инноваций. Как известно – Германия занимает второе место в мире по экспорту высокотехнологичных товаров. Для тех, кто хочет знать новости передовых научных открытий, принимать активное участие в академических обменах, ежегодно набирающих около 67 тыс. ученых и студентов - </w:t>
      </w:r>
      <w:r w:rsidRPr="0010716E">
        <w:rPr>
          <w:rFonts w:ascii="Times New Roman" w:hAnsi="Times New Roman"/>
          <w:b/>
          <w:sz w:val="28"/>
          <w:szCs w:val="28"/>
        </w:rPr>
        <w:t>изучение немецкого языка</w:t>
      </w:r>
      <w:r>
        <w:rPr>
          <w:rFonts w:ascii="Times New Roman" w:hAnsi="Times New Roman"/>
          <w:sz w:val="28"/>
          <w:szCs w:val="28"/>
        </w:rPr>
        <w:t xml:space="preserve"> открывает неограниченные возможности. </w:t>
      </w:r>
      <w:r w:rsidRPr="0010716E">
        <w:rPr>
          <w:rFonts w:ascii="Times New Roman" w:hAnsi="Times New Roman"/>
          <w:b/>
          <w:sz w:val="28"/>
          <w:szCs w:val="28"/>
        </w:rPr>
        <w:t>Одесса</w:t>
      </w:r>
      <w:r>
        <w:rPr>
          <w:rFonts w:ascii="Times New Roman" w:hAnsi="Times New Roman"/>
          <w:sz w:val="28"/>
          <w:szCs w:val="28"/>
        </w:rPr>
        <w:t xml:space="preserve"> на сегодняшний день является лидером украинского рынка в сфере обучения иностранным языкам.</w:t>
      </w:r>
    </w:p>
    <w:p w:rsidR="003F1E2A" w:rsidRDefault="003F1E2A" w:rsidP="00214C1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Есть хорошая новость желающим получить образование в Европе. Иностранные студенты, зачисленные в университет Германии, получают право на бесплатное обучение. Правда, обязательным условием является совершенное владение немецким языком. Вас ждут лучшие вузы Германии: Берлинская школа экономики и права, Государственный университет Альберта Людвига, Государственный университет Гейдельберга и многие другие. Это отличная возможность получить хорошее образование и расширить свой кругозор, находясь в Европе на правах студента.</w:t>
      </w:r>
    </w:p>
    <w:p w:rsidR="003F1E2A" w:rsidRDefault="003F1E2A" w:rsidP="00214C1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F1E2A" w:rsidRDefault="003F1E2A" w:rsidP="00214C19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764541">
        <w:rPr>
          <w:rFonts w:ascii="Times New Roman" w:hAnsi="Times New Roman"/>
          <w:b/>
          <w:sz w:val="28"/>
          <w:szCs w:val="28"/>
        </w:rPr>
        <w:t xml:space="preserve"> Познавательный и интересный досуг</w:t>
      </w:r>
    </w:p>
    <w:p w:rsidR="003F1E2A" w:rsidRDefault="003F1E2A" w:rsidP="00214C1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Что сказать, если даже в интернете немецкие сайты занимают второе место по распространению. Множество новостей в мире инноваций, политики, экономики написаны на немецком языке. И если вы не готовы ждать, пока всю информацию переведут на понятный для вас язык, и переведут ли её вообще – умение читать на немецком будет очень кстати.</w:t>
      </w:r>
    </w:p>
    <w:p w:rsidR="003F1E2A" w:rsidRDefault="003F1E2A" w:rsidP="00214C1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Также Германия является большой типографией. Каждый год здесь издают около 80 тыс. книг, и лишь небольшой процент переводят на иностранные языки. Таким образом, знание немецкого дает широкий доступ к интересной и богатой литературе.</w:t>
      </w:r>
    </w:p>
    <w:p w:rsidR="003F1E2A" w:rsidRDefault="003F1E2A" w:rsidP="00214C1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F1E2A" w:rsidRDefault="003F1E2A" w:rsidP="00214C19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Немецкий язык – легко и просто.</w:t>
      </w:r>
    </w:p>
    <w:p w:rsidR="003F1E2A" w:rsidRDefault="003F1E2A" w:rsidP="00214C1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F1E2A" w:rsidRDefault="003F1E2A" w:rsidP="00214C1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Все еще сомневаетесь, несмотря на вышеперечисленные возможности? Немецкий язык кажется сложным и недостижимым? На самом деле он очень похож с английским языком. Зная один, с другим проблем не возникнет.  Но самый эффективный и быстрый способ – </w:t>
      </w:r>
      <w:r w:rsidRPr="00F44281">
        <w:rPr>
          <w:rFonts w:ascii="Times New Roman" w:hAnsi="Times New Roman"/>
          <w:b/>
          <w:sz w:val="28"/>
          <w:szCs w:val="28"/>
        </w:rPr>
        <w:t>занятия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44281">
        <w:rPr>
          <w:rFonts w:ascii="Times New Roman" w:hAnsi="Times New Roman"/>
          <w:b/>
          <w:sz w:val="28"/>
          <w:szCs w:val="28"/>
        </w:rPr>
        <w:t>с носителем языка</w:t>
      </w:r>
      <w:r>
        <w:rPr>
          <w:rFonts w:ascii="Times New Roman" w:hAnsi="Times New Roman"/>
          <w:sz w:val="28"/>
          <w:szCs w:val="28"/>
        </w:rPr>
        <w:t xml:space="preserve">. Такое обучение за короткое время способно повысить ваш уровень владения немецким языком. </w:t>
      </w:r>
    </w:p>
    <w:p w:rsidR="003F1E2A" w:rsidRDefault="003F1E2A" w:rsidP="00214C1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Изучайте иностранные языки, тренируйте свою память и открывайте перед собой безграничные возможности этого мира. </w:t>
      </w:r>
    </w:p>
    <w:p w:rsidR="003F1E2A" w:rsidRDefault="003F1E2A" w:rsidP="00890DB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F1E2A" w:rsidRPr="00214C19" w:rsidRDefault="003F1E2A" w:rsidP="00214C1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3F1E2A" w:rsidRPr="00214C19" w:rsidSect="007D48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55B31"/>
    <w:rsid w:val="0003125C"/>
    <w:rsid w:val="00052D5C"/>
    <w:rsid w:val="000A638D"/>
    <w:rsid w:val="0010716E"/>
    <w:rsid w:val="00214C19"/>
    <w:rsid w:val="00306C53"/>
    <w:rsid w:val="003243D8"/>
    <w:rsid w:val="00380245"/>
    <w:rsid w:val="003958F4"/>
    <w:rsid w:val="003F1E2A"/>
    <w:rsid w:val="00404E37"/>
    <w:rsid w:val="0041205A"/>
    <w:rsid w:val="00465226"/>
    <w:rsid w:val="00480A80"/>
    <w:rsid w:val="004835F0"/>
    <w:rsid w:val="005B0681"/>
    <w:rsid w:val="00655B31"/>
    <w:rsid w:val="00764541"/>
    <w:rsid w:val="007D48F6"/>
    <w:rsid w:val="00890DBF"/>
    <w:rsid w:val="008A3F54"/>
    <w:rsid w:val="008B2F42"/>
    <w:rsid w:val="0093538A"/>
    <w:rsid w:val="00991DDF"/>
    <w:rsid w:val="009D6032"/>
    <w:rsid w:val="00A30C19"/>
    <w:rsid w:val="00AA4525"/>
    <w:rsid w:val="00AB0232"/>
    <w:rsid w:val="00AE2660"/>
    <w:rsid w:val="00B15CEF"/>
    <w:rsid w:val="00BB1B56"/>
    <w:rsid w:val="00BE2E23"/>
    <w:rsid w:val="00BE60B6"/>
    <w:rsid w:val="00C812F1"/>
    <w:rsid w:val="00E70279"/>
    <w:rsid w:val="00F44281"/>
    <w:rsid w:val="00F54893"/>
    <w:rsid w:val="00F8678C"/>
    <w:rsid w:val="00F97006"/>
    <w:rsid w:val="00FC275F"/>
    <w:rsid w:val="00FC76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48F6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403</TotalTime>
  <Pages>2</Pages>
  <Words>559</Words>
  <Characters>3190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Smith</dc:creator>
  <cp:keywords/>
  <dc:description/>
  <cp:lastModifiedBy>Admin</cp:lastModifiedBy>
  <cp:revision>16</cp:revision>
  <dcterms:created xsi:type="dcterms:W3CDTF">2016-03-21T14:46:00Z</dcterms:created>
  <dcterms:modified xsi:type="dcterms:W3CDTF">2016-03-22T10:53:00Z</dcterms:modified>
</cp:coreProperties>
</file>